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40" w:type="pct"/>
        <w:tblLook w:val="04A0" w:firstRow="1" w:lastRow="0" w:firstColumn="1" w:lastColumn="0" w:noHBand="0" w:noVBand="1"/>
      </w:tblPr>
      <w:tblGrid>
        <w:gridCol w:w="320"/>
        <w:gridCol w:w="4988"/>
        <w:gridCol w:w="5288"/>
        <w:gridCol w:w="290"/>
      </w:tblGrid>
      <w:tr w:rsidR="00265218" w:rsidRPr="00410E03" w14:paraId="29FC690A" w14:textId="77777777" w:rsidTr="00294DE0">
        <w:trPr>
          <w:trHeight w:val="624"/>
        </w:trPr>
        <w:tc>
          <w:tcPr>
            <w:tcW w:w="147" w:type="pct"/>
            <w:shd w:val="clear" w:color="auto" w:fill="auto"/>
          </w:tcPr>
          <w:p w14:paraId="7DCF6762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91" w:type="pct"/>
            <w:shd w:val="clear" w:color="auto" w:fill="1F497D" w:themeFill="text2"/>
            <w:vAlign w:val="center"/>
          </w:tcPr>
          <w:p w14:paraId="18BE163C" w14:textId="6FFA3CAD" w:rsidR="00265218" w:rsidRPr="00410E03" w:rsidRDefault="00953AF2" w:rsidP="00294DE0">
            <w:pPr>
              <w:pStyle w:val="Title"/>
            </w:pPr>
            <w:r>
              <w:t>Formulaire Indemnité EAU</w:t>
            </w:r>
          </w:p>
        </w:tc>
        <w:tc>
          <w:tcPr>
            <w:tcW w:w="2429" w:type="pct"/>
            <w:shd w:val="clear" w:color="auto" w:fill="auto"/>
          </w:tcPr>
          <w:p w14:paraId="4F67CA8C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33" w:type="pct"/>
            <w:shd w:val="clear" w:color="auto" w:fill="auto"/>
          </w:tcPr>
          <w:p w14:paraId="5BD23307" w14:textId="77777777" w:rsidR="00265218" w:rsidRPr="00410E03" w:rsidRDefault="00265218" w:rsidP="00CF31BB">
            <w:pPr>
              <w:pStyle w:val="Title"/>
            </w:pPr>
          </w:p>
        </w:tc>
      </w:tr>
      <w:tr w:rsidR="00265218" w:rsidRPr="00E745E3" w14:paraId="0AA8BA8B" w14:textId="77777777" w:rsidTr="001C2A20">
        <w:trPr>
          <w:trHeight w:val="10237"/>
        </w:trPr>
        <w:tc>
          <w:tcPr>
            <w:tcW w:w="147" w:type="pct"/>
            <w:shd w:val="clear" w:color="auto" w:fill="auto"/>
          </w:tcPr>
          <w:p w14:paraId="6FD20828" w14:textId="77777777" w:rsidR="00265218" w:rsidRPr="00410E03" w:rsidRDefault="00265218" w:rsidP="00CF31BB"/>
        </w:tc>
        <w:tc>
          <w:tcPr>
            <w:tcW w:w="4720" w:type="pct"/>
            <w:gridSpan w:val="2"/>
            <w:shd w:val="clear" w:color="auto" w:fill="auto"/>
          </w:tcPr>
          <w:tbl>
            <w:tblPr>
              <w:tblStyle w:val="TableGrid"/>
              <w:tblW w:w="9978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3142"/>
              <w:gridCol w:w="13"/>
              <w:gridCol w:w="159"/>
              <w:gridCol w:w="96"/>
              <w:gridCol w:w="34"/>
              <w:gridCol w:w="172"/>
              <w:gridCol w:w="2969"/>
              <w:gridCol w:w="237"/>
              <w:gridCol w:w="65"/>
              <w:gridCol w:w="3091"/>
            </w:tblGrid>
            <w:tr w:rsidR="005C7C33" w:rsidRPr="00E745E3" w14:paraId="6C8203D8" w14:textId="77777777" w:rsidTr="001C2A20">
              <w:trPr>
                <w:gridAfter w:val="4"/>
                <w:wAfter w:w="6362" w:type="dxa"/>
                <w:trHeight w:val="175"/>
              </w:trPr>
              <w:tc>
                <w:tcPr>
                  <w:tcW w:w="331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78FCDDB" w14:textId="55218E06" w:rsidR="005C7C33" w:rsidRPr="00184BD1" w:rsidRDefault="005C7C33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3"/>
                  <w:tcBorders>
                    <w:left w:val="nil"/>
                  </w:tcBorders>
                </w:tcPr>
                <w:p w14:paraId="12D936FC" w14:textId="77777777" w:rsidR="005C7C33" w:rsidRPr="00184BD1" w:rsidRDefault="005C7C33" w:rsidP="00915359">
                  <w:pPr>
                    <w:rPr>
                      <w:lang w:val="fr-BE"/>
                    </w:rPr>
                  </w:pPr>
                </w:p>
              </w:tc>
            </w:tr>
            <w:tr w:rsidR="005C7C33" w:rsidRPr="00E745E3" w14:paraId="5DB29C83" w14:textId="77777777" w:rsidTr="001C2A20">
              <w:trPr>
                <w:gridAfter w:val="4"/>
                <w:wAfter w:w="6362" w:type="dxa"/>
                <w:trHeight w:val="403"/>
              </w:trPr>
              <w:tc>
                <w:tcPr>
                  <w:tcW w:w="3314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2DA53E1" w14:textId="0E2F8217" w:rsidR="005C7C33" w:rsidRPr="006B2716" w:rsidRDefault="00E745E3" w:rsidP="009F4149">
                  <w:pPr>
                    <w:pStyle w:val="BoldText"/>
                    <w:rPr>
                      <w:b w:val="0"/>
                      <w:bCs w:val="0"/>
                      <w:lang w:val="fr-BE"/>
                    </w:rPr>
                  </w:pPr>
                  <w:sdt>
                    <w:sdtPr>
                      <w:id w:val="-1025244187"/>
                      <w:placeholder>
                        <w:docPart w:val="FE55D49396D94A26887CFFEE0EBC9CB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5C7C33" w:rsidRPr="006B2716">
                        <w:rPr>
                          <w:lang w:val="fr-BE"/>
                        </w:rPr>
                        <w:t>Date</w:t>
                      </w:r>
                    </w:sdtContent>
                  </w:sdt>
                  <w:r w:rsidR="002F2041" w:rsidRPr="006B2716">
                    <w:rPr>
                      <w:lang w:val="fr-BE"/>
                    </w:rPr>
                    <w:t xml:space="preserve"> 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>(</w:t>
                  </w:r>
                  <w:r w:rsidR="00C85CAD" w:rsidRPr="006B2716">
                    <w:rPr>
                      <w:b w:val="0"/>
                      <w:bCs w:val="0"/>
                      <w:lang w:val="fr-BE"/>
                    </w:rPr>
                    <w:t>Réservé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 xml:space="preserve"> au distributeur)</w:t>
                  </w:r>
                </w:p>
              </w:tc>
              <w:tc>
                <w:tcPr>
                  <w:tcW w:w="302" w:type="dxa"/>
                  <w:gridSpan w:val="3"/>
                </w:tcPr>
                <w:p w14:paraId="1CD0B37C" w14:textId="77777777" w:rsidR="005C7C33" w:rsidRPr="006B2716" w:rsidRDefault="005C7C33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</w:tr>
            <w:tr w:rsidR="00E141F4" w:rsidRPr="00E745E3" w14:paraId="0E6F5958" w14:textId="77777777" w:rsidTr="001C2A20">
              <w:trPr>
                <w:trHeight w:val="411"/>
              </w:trPr>
              <w:tc>
                <w:tcPr>
                  <w:tcW w:w="9978" w:type="dxa"/>
                  <w:gridSpan w:val="10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3FDCA33E" w14:textId="75C782FA" w:rsidR="00E141F4" w:rsidRPr="00686C73" w:rsidRDefault="00953AF2" w:rsidP="0035052D">
                  <w:pPr>
                    <w:pStyle w:val="Blue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Information client</w:t>
                  </w:r>
                </w:p>
              </w:tc>
            </w:tr>
            <w:tr w:rsidR="00E61D15" w:rsidRPr="00E745E3" w14:paraId="6BB2755E" w14:textId="77777777" w:rsidTr="00DF40BB">
              <w:trPr>
                <w:trHeight w:val="42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718930A7" w14:textId="77777777" w:rsidR="00EB63C9" w:rsidRDefault="00EB63C9" w:rsidP="00EB63C9">
                  <w:pPr>
                    <w:jc w:val="both"/>
                    <w:rPr>
                      <w:lang w:val="fr-BE"/>
                    </w:rPr>
                  </w:pPr>
                </w:p>
                <w:p w14:paraId="6E5536F0" w14:textId="1226B20C" w:rsidR="00DF40BB" w:rsidRPr="00686C73" w:rsidRDefault="00DF40BB" w:rsidP="00EB63C9">
                  <w:pPr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562999A9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0AEB5646" w14:textId="77777777" w:rsidR="00E61D15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  <w:p w14:paraId="14F8C7A2" w14:textId="035264A2" w:rsidR="00ED2C0B" w:rsidRPr="00686C73" w:rsidRDefault="00ED2C0B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0F4029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5F3D003B" w14:textId="77777777" w:rsidR="00E61D15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  <w:p w14:paraId="0F1D221D" w14:textId="0159707C" w:rsidR="00ED2C0B" w:rsidRPr="00686C73" w:rsidRDefault="00ED2C0B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B63C9" w:rsidRPr="00E745E3" w14:paraId="410AD5ED" w14:textId="77777777" w:rsidTr="00DF40BB">
              <w:trPr>
                <w:trHeight w:val="358"/>
              </w:trPr>
              <w:tc>
                <w:tcPr>
                  <w:tcW w:w="3410" w:type="dxa"/>
                  <w:gridSpan w:val="4"/>
                </w:tcPr>
                <w:p w14:paraId="6F9E01C9" w14:textId="77777777" w:rsidR="00EB63C9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Nom</w:t>
                  </w:r>
                </w:p>
                <w:p w14:paraId="0B8689CC" w14:textId="56C54CA4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 xml:space="preserve">                                                            </w:t>
                  </w:r>
                </w:p>
              </w:tc>
              <w:tc>
                <w:tcPr>
                  <w:tcW w:w="3412" w:type="dxa"/>
                  <w:gridSpan w:val="4"/>
                </w:tcPr>
                <w:p w14:paraId="43611FA4" w14:textId="77777777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Prénom</w:t>
                  </w:r>
                </w:p>
              </w:tc>
              <w:tc>
                <w:tcPr>
                  <w:tcW w:w="3156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0007A9D4" w14:textId="2FDA7CCE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 xml:space="preserve">Numéro </w:t>
                  </w:r>
                  <w:r>
                    <w:rPr>
                      <w:lang w:val="fr-BE"/>
                    </w:rPr>
                    <w:t>client</w:t>
                  </w:r>
                </w:p>
              </w:tc>
            </w:tr>
            <w:tr w:rsidR="00EB63C9" w:rsidRPr="00E745E3" w14:paraId="1AF7ACAF" w14:textId="77777777" w:rsidTr="001C2A20">
              <w:trPr>
                <w:gridAfter w:val="8"/>
                <w:wAfter w:w="6823" w:type="dxa"/>
                <w:trHeight w:val="358"/>
              </w:trPr>
              <w:tc>
                <w:tcPr>
                  <w:tcW w:w="315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2CF3AB19" w14:textId="1DC5AA1F" w:rsidR="00EB63C9" w:rsidRPr="00686C73" w:rsidRDefault="00EB63C9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 du compteur</w:t>
                  </w:r>
                </w:p>
              </w:tc>
            </w:tr>
            <w:tr w:rsidR="00E61D15" w:rsidRPr="00E745E3" w14:paraId="1CEF2593" w14:textId="77777777" w:rsidTr="001C2A20">
              <w:trPr>
                <w:trHeight w:val="428"/>
              </w:trPr>
              <w:tc>
                <w:tcPr>
                  <w:tcW w:w="9978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14:paraId="2AA87DCF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E745E3" w14:paraId="00D33906" w14:textId="77777777" w:rsidTr="001C2A20">
              <w:trPr>
                <w:trHeight w:val="358"/>
              </w:trPr>
              <w:tc>
                <w:tcPr>
                  <w:tcW w:w="9978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14:paraId="1D8134CC" w14:textId="0CAA38D3" w:rsidR="00E61D15" w:rsidRPr="00686C73" w:rsidRDefault="007E63AD" w:rsidP="0035052D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Adresse</w:t>
                  </w:r>
                </w:p>
              </w:tc>
            </w:tr>
            <w:tr w:rsidR="00E61D15" w:rsidRPr="00E745E3" w14:paraId="787886BB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423F5686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12E72721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48D4D0C3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59B663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37B6BCDF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E745E3" w14:paraId="7D3BD00C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top w:val="single" w:sz="4" w:space="0" w:color="808080" w:themeColor="background1" w:themeShade="80"/>
                  </w:tcBorders>
                </w:tcPr>
                <w:p w14:paraId="42D5BE54" w14:textId="19898F70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</w:t>
                  </w:r>
                </w:p>
              </w:tc>
              <w:tc>
                <w:tcPr>
                  <w:tcW w:w="302" w:type="dxa"/>
                  <w:gridSpan w:val="4"/>
                </w:tcPr>
                <w:p w14:paraId="1CF362E0" w14:textId="77777777" w:rsidR="00E61D15" w:rsidRPr="00686C73" w:rsidRDefault="00E61D15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4024F45B" w14:textId="03A79B26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Code postal</w:t>
                  </w:r>
                </w:p>
              </w:tc>
              <w:tc>
                <w:tcPr>
                  <w:tcW w:w="302" w:type="dxa"/>
                  <w:gridSpan w:val="2"/>
                </w:tcPr>
                <w:p w14:paraId="64BF1DC0" w14:textId="77777777" w:rsidR="00E61D15" w:rsidRPr="00686C73" w:rsidRDefault="00E61D15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top w:val="single" w:sz="4" w:space="0" w:color="808080" w:themeColor="background1" w:themeShade="80"/>
                  </w:tcBorders>
                </w:tcPr>
                <w:p w14:paraId="12E52EA9" w14:textId="3689DE27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Ville</w:t>
                  </w:r>
                </w:p>
              </w:tc>
            </w:tr>
          </w:tbl>
          <w:p w14:paraId="75A77DDB" w14:textId="6C0F17BF" w:rsidR="00265218" w:rsidRDefault="00265218" w:rsidP="005C7C33">
            <w:pPr>
              <w:jc w:val="left"/>
              <w:rPr>
                <w:lang w:val="fr-BE"/>
              </w:rPr>
            </w:pPr>
          </w:p>
          <w:p w14:paraId="254F3E45" w14:textId="001D6630" w:rsidR="001C2A20" w:rsidRDefault="00E745E3" w:rsidP="005C7C33">
            <w:pPr>
              <w:jc w:val="left"/>
              <w:rPr>
                <w:lang w:val="fr-BE"/>
              </w:rPr>
            </w:pPr>
            <w:sdt>
              <w:sdtPr>
                <w:rPr>
                  <w:lang w:val="fr-BE"/>
                </w:rPr>
                <w:id w:val="19664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075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r w:rsidR="000D7FCE">
              <w:rPr>
                <w:lang w:val="fr-BE"/>
              </w:rPr>
              <w:t>Je joins</w:t>
            </w:r>
            <w:r w:rsidR="00686C73">
              <w:rPr>
                <w:lang w:val="fr-BE"/>
              </w:rPr>
              <w:t xml:space="preserve"> en annexe</w:t>
            </w:r>
            <w:r w:rsidR="002F2D4C" w:rsidRPr="002F2D4C">
              <w:rPr>
                <w:lang w:val="fr-BE"/>
              </w:rPr>
              <w:t xml:space="preserve"> l’attestation</w:t>
            </w:r>
            <w:r>
              <w:rPr>
                <w:lang w:val="fr-BE"/>
              </w:rPr>
              <w:t xml:space="preserve"> de chômage temporaire</w:t>
            </w:r>
            <w:bookmarkStart w:id="0" w:name="_GoBack"/>
            <w:bookmarkEnd w:id="0"/>
            <w:r w:rsidR="002F2D4C" w:rsidRPr="002F2D4C">
              <w:rPr>
                <w:lang w:val="fr-BE"/>
              </w:rPr>
              <w:t xml:space="preserve"> de </w:t>
            </w:r>
            <w:r>
              <w:rPr>
                <w:lang w:val="fr-BE"/>
              </w:rPr>
              <w:t>mon organisme de paiement</w:t>
            </w:r>
            <w:r w:rsidR="00FF1CE1">
              <w:rPr>
                <w:lang w:val="fr-BE"/>
              </w:rPr>
              <w:t>.</w:t>
            </w:r>
          </w:p>
          <w:tbl>
            <w:tblPr>
              <w:tblStyle w:val="TableGrid"/>
              <w:tblW w:w="5834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5259"/>
              <w:gridCol w:w="575"/>
            </w:tblGrid>
            <w:tr w:rsidR="002F2041" w:rsidRPr="00E745E3" w14:paraId="3F616596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bottom w:val="single" w:sz="4" w:space="0" w:color="808080" w:themeColor="background1" w:themeShade="80"/>
                  </w:tcBorders>
                </w:tcPr>
                <w:p w14:paraId="561B0806" w14:textId="77777777" w:rsidR="001C2A20" w:rsidRDefault="001C2A20" w:rsidP="002F2041">
                  <w:pPr>
                    <w:jc w:val="both"/>
                    <w:rPr>
                      <w:lang w:val="fr-BE"/>
                    </w:rPr>
                  </w:pPr>
                </w:p>
                <w:p w14:paraId="0E9CC816" w14:textId="371C5CA5" w:rsidR="00DF40BB" w:rsidRPr="00686C73" w:rsidRDefault="00DF40BB" w:rsidP="002F2041">
                  <w:pPr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575" w:type="dxa"/>
                </w:tcPr>
                <w:p w14:paraId="2FB49FC0" w14:textId="77777777" w:rsidR="002F2041" w:rsidRPr="00686C73" w:rsidRDefault="002F2041" w:rsidP="002F2041">
                  <w:pPr>
                    <w:rPr>
                      <w:lang w:val="fr-BE"/>
                    </w:rPr>
                  </w:pPr>
                </w:p>
              </w:tc>
            </w:tr>
            <w:tr w:rsidR="002F2041" w:rsidRPr="00E745E3" w14:paraId="027BA8AA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top w:val="single" w:sz="4" w:space="0" w:color="808080" w:themeColor="background1" w:themeShade="80"/>
                  </w:tcBorders>
                  <w:vAlign w:val="bottom"/>
                </w:tcPr>
                <w:p w14:paraId="1683075B" w14:textId="58F4C924" w:rsidR="002F2041" w:rsidRPr="005C7C33" w:rsidRDefault="002F2041" w:rsidP="002F2041">
                  <w:pPr>
                    <w:pStyle w:val="BoldText"/>
                    <w:jc w:val="righ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 xml:space="preserve">Date et </w:t>
                  </w:r>
                  <w:r w:rsidRPr="005C7C33">
                    <w:rPr>
                      <w:lang w:val="fr-BE"/>
                    </w:rPr>
                    <w:t>Signature du client</w:t>
                  </w:r>
                </w:p>
              </w:tc>
              <w:tc>
                <w:tcPr>
                  <w:tcW w:w="575" w:type="dxa"/>
                </w:tcPr>
                <w:p w14:paraId="3BBDFC0F" w14:textId="77777777" w:rsidR="002F2041" w:rsidRPr="005C7C33" w:rsidRDefault="002F2041" w:rsidP="002F2041">
                  <w:pPr>
                    <w:pStyle w:val="BoldText"/>
                    <w:rPr>
                      <w:lang w:val="fr-BE"/>
                    </w:rPr>
                  </w:pPr>
                </w:p>
              </w:tc>
            </w:tr>
          </w:tbl>
          <w:p w14:paraId="5ABB3EBB" w14:textId="5B3256E4" w:rsidR="00953AF2" w:rsidRDefault="00953AF2" w:rsidP="005C7C33">
            <w:pPr>
              <w:jc w:val="left"/>
              <w:rPr>
                <w:lang w:val="fr-BE"/>
              </w:rPr>
            </w:pPr>
          </w:p>
          <w:p w14:paraId="353C460A" w14:textId="61E5FF62" w:rsidR="006B2716" w:rsidRPr="001C2A20" w:rsidRDefault="001C2A20" w:rsidP="005C7C33">
            <w:pPr>
              <w:jc w:val="left"/>
              <w:rPr>
                <w:sz w:val="18"/>
                <w:szCs w:val="18"/>
                <w:lang w:val="fr-BE"/>
              </w:rPr>
            </w:pPr>
            <w:r w:rsidRPr="001C2A20">
              <w:rPr>
                <w:sz w:val="18"/>
                <w:szCs w:val="18"/>
                <w:lang w:val="fr-BE"/>
              </w:rPr>
              <w:t>Veuillez renvoyer l’ensemble des informations</w:t>
            </w:r>
            <w:r>
              <w:rPr>
                <w:sz w:val="18"/>
                <w:szCs w:val="18"/>
                <w:lang w:val="fr-BE"/>
              </w:rPr>
              <w:t xml:space="preserve"> requises</w:t>
            </w:r>
            <w:r w:rsidRPr="001C2A20">
              <w:rPr>
                <w:sz w:val="18"/>
                <w:szCs w:val="18"/>
                <w:lang w:val="fr-BE"/>
              </w:rPr>
              <w:t xml:space="preserve"> soit par e-mail à l’adresse : </w:t>
            </w:r>
            <w:r w:rsidRPr="001C2A20">
              <w:rPr>
                <w:sz w:val="18"/>
                <w:szCs w:val="18"/>
                <w:highlight w:val="yellow"/>
                <w:lang w:val="fr-BE"/>
              </w:rPr>
              <w:t>e-mail distributeur</w:t>
            </w:r>
            <w:r w:rsidRPr="001C2A20">
              <w:rPr>
                <w:sz w:val="18"/>
                <w:szCs w:val="18"/>
                <w:lang w:val="fr-BE"/>
              </w:rPr>
              <w:t xml:space="preserve"> ou par courrier à l’adresse suivante : </w:t>
            </w:r>
            <w:r w:rsidRPr="001C2A20">
              <w:rPr>
                <w:sz w:val="18"/>
                <w:szCs w:val="18"/>
                <w:highlight w:val="yellow"/>
                <w:lang w:val="fr-BE"/>
              </w:rPr>
              <w:t>adresse distributeur</w:t>
            </w:r>
          </w:p>
          <w:p w14:paraId="59D99C8F" w14:textId="13204932" w:rsidR="006B2716" w:rsidRPr="00B50966" w:rsidRDefault="006B2716" w:rsidP="00B50966">
            <w:pPr>
              <w:jc w:val="left"/>
              <w:rPr>
                <w:sz w:val="18"/>
                <w:szCs w:val="18"/>
                <w:lang w:val="fr-BE"/>
              </w:rPr>
            </w:pPr>
            <w:r w:rsidRPr="006B2716">
              <w:rPr>
                <w:sz w:val="18"/>
                <w:szCs w:val="18"/>
                <w:lang w:val="fr-BE"/>
              </w:rPr>
              <w:t>En cas de question, vous pouvez prendre contact avec</w:t>
            </w:r>
            <w:r w:rsidR="00B50966">
              <w:rPr>
                <w:sz w:val="18"/>
                <w:szCs w:val="18"/>
                <w:lang w:val="fr-BE"/>
              </w:rPr>
              <w:t> :</w:t>
            </w:r>
            <w:r w:rsidR="00A73D0D">
              <w:rPr>
                <w:sz w:val="18"/>
                <w:szCs w:val="18"/>
                <w:lang w:val="fr-BE"/>
              </w:rPr>
              <w:t xml:space="preserve"> </w:t>
            </w:r>
            <w:r w:rsidRPr="00B50966">
              <w:rPr>
                <w:sz w:val="18"/>
                <w:szCs w:val="18"/>
                <w:highlight w:val="yellow"/>
                <w:lang w:val="fr-BE"/>
              </w:rPr>
              <w:t>Nom chez le distributeur, numéro de téléphone, adresse mail</w:t>
            </w:r>
          </w:p>
          <w:p w14:paraId="75E9887E" w14:textId="77777777" w:rsidR="002B5664" w:rsidRDefault="002B5664" w:rsidP="002B5664">
            <w:pPr>
              <w:jc w:val="left"/>
              <w:rPr>
                <w:color w:val="808080" w:themeColor="background1" w:themeShade="80"/>
                <w:sz w:val="18"/>
                <w:szCs w:val="18"/>
                <w:lang w:val="fr-BE"/>
              </w:rPr>
            </w:pPr>
          </w:p>
          <w:p w14:paraId="4950FC94" w14:textId="490325DD" w:rsidR="00EB63C9" w:rsidRPr="002B5664" w:rsidRDefault="00953AF2" w:rsidP="002B5664">
            <w:pPr>
              <w:jc w:val="left"/>
              <w:rPr>
                <w:sz w:val="18"/>
                <w:szCs w:val="18"/>
                <w:lang w:val="fr-BE"/>
              </w:rPr>
            </w:pPr>
            <w:r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Les données à caractère personnel qui nous sont communiquées sont traitées exclusivement p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a</w:t>
            </w:r>
            <w:r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r votre distributeur dans le cadre de la gestion 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de l’indemnité forfaitaire eau. Vous pouvez avoir gratuitement accès aux données détenues vous concernant, et faire rectifier d’éventuelles données inexactes ou incomplètes en vous adressant</w:t>
            </w:r>
            <w:r w:rsidR="008D62FB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 directement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 à votre </w:t>
            </w:r>
            <w:r w:rsidR="008D62FB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distribute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ur</w:t>
            </w:r>
            <w:r w:rsidR="00EB63C9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.</w:t>
            </w:r>
          </w:p>
        </w:tc>
        <w:tc>
          <w:tcPr>
            <w:tcW w:w="133" w:type="pct"/>
            <w:shd w:val="clear" w:color="auto" w:fill="auto"/>
          </w:tcPr>
          <w:p w14:paraId="42F6A1C4" w14:textId="77777777" w:rsidR="00265218" w:rsidRPr="005C7C33" w:rsidRDefault="00265218" w:rsidP="00CF31BB">
            <w:pPr>
              <w:rPr>
                <w:lang w:val="fr-BE"/>
              </w:rPr>
            </w:pPr>
          </w:p>
        </w:tc>
      </w:tr>
    </w:tbl>
    <w:p w14:paraId="06090DEA" w14:textId="77777777" w:rsidR="00463B35" w:rsidRPr="005C7C33" w:rsidRDefault="00463B35" w:rsidP="006B2716">
      <w:pPr>
        <w:jc w:val="both"/>
        <w:rPr>
          <w:lang w:val="fr-BE"/>
        </w:rPr>
      </w:pPr>
    </w:p>
    <w:sectPr w:rsidR="00463B35" w:rsidRPr="005C7C33" w:rsidSect="006B2716">
      <w:headerReference w:type="default" r:id="rId11"/>
      <w:footerReference w:type="default" r:id="rId12"/>
      <w:pgSz w:w="12240" w:h="15840" w:code="1"/>
      <w:pgMar w:top="1729" w:right="720" w:bottom="1729" w:left="720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9C895" w14:textId="77777777" w:rsidR="005C7C33" w:rsidRDefault="005C7C33" w:rsidP="00CF31BB">
      <w:r>
        <w:separator/>
      </w:r>
    </w:p>
  </w:endnote>
  <w:endnote w:type="continuationSeparator" w:id="0">
    <w:p w14:paraId="50576536" w14:textId="77777777" w:rsidR="005C7C33" w:rsidRDefault="005C7C33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DDFA8" w14:textId="0EC09232" w:rsidR="00835DE8" w:rsidRDefault="00835DE8" w:rsidP="00EB63C9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76BF4" w14:textId="77777777" w:rsidR="005C7C33" w:rsidRDefault="005C7C33" w:rsidP="00CF31BB">
      <w:r>
        <w:separator/>
      </w:r>
    </w:p>
  </w:footnote>
  <w:footnote w:type="continuationSeparator" w:id="0">
    <w:p w14:paraId="11E1D4D2" w14:textId="77777777" w:rsidR="005C7C33" w:rsidRDefault="005C7C33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342B9" w14:textId="4ADB215F" w:rsidR="00BC1B68" w:rsidRPr="00835DE8" w:rsidRDefault="002379B2" w:rsidP="000D7FCE">
    <w:pPr>
      <w:pStyle w:val="Header"/>
      <w:tabs>
        <w:tab w:val="left" w:pos="8025"/>
        <w:tab w:val="right" w:pos="10800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8C3268E" wp14:editId="11D064B8">
              <wp:simplePos x="0" y="0"/>
              <wp:positionH relativeFrom="column">
                <wp:posOffset>9525</wp:posOffset>
              </wp:positionH>
              <wp:positionV relativeFrom="paragraph">
                <wp:posOffset>-1869440</wp:posOffset>
              </wp:positionV>
              <wp:extent cx="6972300" cy="1074420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1074420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504574"/>
                          <a:ext cx="6858000" cy="7271061"/>
                          <a:chOff x="-1" y="-257676"/>
                          <a:chExt cx="6858171" cy="7271073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-153681"/>
                            <a:ext cx="6854952" cy="7167078"/>
                            <a:chOff x="0" y="-168311"/>
                            <a:chExt cx="6854952" cy="716707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68311"/>
                              <a:ext cx="6781800" cy="716707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-159645"/>
                              <a:ext cx="6785610" cy="709511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-257676"/>
                            <a:ext cx="6858171" cy="95329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2091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48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27189" id="Group 13" o:spid="_x0000_s1026" style="position:absolute;margin-left:.75pt;margin-top:-147.2pt;width:549pt;height:846pt;z-index:-251650560;mso-width-relative:margin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">
              <v:group id="Group 2" o:spid="_x0000_s1027" style="position:absolute;top:25045;width:68580;height:72711" coordorigin=",-2576" coordsize="68581,7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-1536;width:68549;height:71669" coordorigin=",-1683" coordsize="68549,7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683;width:67818;height:7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top:-1596;width:67856;height:70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top:-2576;width:68581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2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</v:group>
          </w:pict>
        </mc:Fallback>
      </mc:AlternateContent>
    </w:r>
    <w:r w:rsidR="000D7FCE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BBE2598" wp14:editId="19EFD450">
              <wp:simplePos x="0" y="0"/>
              <wp:positionH relativeFrom="column">
                <wp:posOffset>5476875</wp:posOffset>
              </wp:positionH>
              <wp:positionV relativeFrom="paragraph">
                <wp:posOffset>159385</wp:posOffset>
              </wp:positionV>
              <wp:extent cx="1318092" cy="409575"/>
              <wp:effectExtent l="0" t="0" r="15875" b="2857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8092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3AB3055" w14:textId="77C6DC02" w:rsidR="000D7FCE" w:rsidRPr="000D7FCE" w:rsidRDefault="000D7FCE">
                          <w:pPr>
                            <w:rPr>
                              <w:lang w:val="fr-BE"/>
                            </w:rPr>
                          </w:pPr>
                          <w:r>
                            <w:rPr>
                              <w:lang w:val="fr-BE"/>
                            </w:rPr>
                            <w:t>Insérer LOGO distributeur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BE259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31.25pt;margin-top:12.55pt;width:103.8pt;height:32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" fillcolor="white [3201]" strokeweight=".5pt">
              <v:textbox>
                <w:txbxContent>
                  <w:p w14:paraId="23AB3055" w14:textId="77C6DC02" w:rsidR="000D7FCE" w:rsidRPr="000D7FCE" w:rsidRDefault="000D7FCE">
                    <w:pPr>
                      <w:rPr>
                        <w:lang w:val="fr-BE"/>
                      </w:rPr>
                    </w:pPr>
                    <w:r>
                      <w:rPr>
                        <w:lang w:val="fr-BE"/>
                      </w:rPr>
                      <w:t>Insérer LOGO distributeur</w:t>
                    </w:r>
                  </w:p>
                </w:txbxContent>
              </v:textbox>
            </v:shape>
          </w:pict>
        </mc:Fallback>
      </mc:AlternateContent>
    </w:r>
    <w:r w:rsidR="000D7FCE">
      <w:tab/>
    </w:r>
    <w:r w:rsidR="000D7FCE">
      <w:tab/>
    </w:r>
    <w:r w:rsidR="000D7FCE">
      <w:tab/>
    </w:r>
    <w:r w:rsidR="000D7FCE">
      <w:tab/>
    </w:r>
    <w:r w:rsidR="000D7FCE">
      <w:rPr>
        <w:noProof/>
      </w:rPr>
      <w:drawing>
        <wp:anchor distT="0" distB="0" distL="114300" distR="114300" simplePos="0" relativeHeight="251670016" behindDoc="0" locked="0" layoutInCell="1" allowOverlap="1" wp14:anchorId="28F2E1AB" wp14:editId="539C0E68">
          <wp:simplePos x="0" y="0"/>
          <wp:positionH relativeFrom="margin">
            <wp:align>right</wp:align>
          </wp:positionH>
          <wp:positionV relativeFrom="paragraph">
            <wp:posOffset>-383540</wp:posOffset>
          </wp:positionV>
          <wp:extent cx="600075" cy="435169"/>
          <wp:effectExtent l="0" t="0" r="0" b="3175"/>
          <wp:wrapNone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PG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35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CF28DB"/>
    <w:multiLevelType w:val="hybridMultilevel"/>
    <w:tmpl w:val="05000956"/>
    <w:lvl w:ilvl="0" w:tplc="580653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33"/>
    <w:rsid w:val="0005135F"/>
    <w:rsid w:val="00055075"/>
    <w:rsid w:val="000C75BF"/>
    <w:rsid w:val="000D7FCE"/>
    <w:rsid w:val="001034AB"/>
    <w:rsid w:val="00110721"/>
    <w:rsid w:val="001257F0"/>
    <w:rsid w:val="0016108E"/>
    <w:rsid w:val="00184BD1"/>
    <w:rsid w:val="001A199E"/>
    <w:rsid w:val="001B369A"/>
    <w:rsid w:val="001C2A20"/>
    <w:rsid w:val="001C42C8"/>
    <w:rsid w:val="00205FE0"/>
    <w:rsid w:val="002379B2"/>
    <w:rsid w:val="00246BBD"/>
    <w:rsid w:val="0025130C"/>
    <w:rsid w:val="00256391"/>
    <w:rsid w:val="002633EB"/>
    <w:rsid w:val="00265218"/>
    <w:rsid w:val="00294DE0"/>
    <w:rsid w:val="002B5664"/>
    <w:rsid w:val="002C6ABD"/>
    <w:rsid w:val="002D3842"/>
    <w:rsid w:val="002F2041"/>
    <w:rsid w:val="002F2D4C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4C37ED"/>
    <w:rsid w:val="00524D35"/>
    <w:rsid w:val="00542A22"/>
    <w:rsid w:val="005A6806"/>
    <w:rsid w:val="005C7C33"/>
    <w:rsid w:val="005D124E"/>
    <w:rsid w:val="00643F5A"/>
    <w:rsid w:val="00684557"/>
    <w:rsid w:val="006859BF"/>
    <w:rsid w:val="00686C73"/>
    <w:rsid w:val="006A7299"/>
    <w:rsid w:val="006B2716"/>
    <w:rsid w:val="006C7D64"/>
    <w:rsid w:val="006D43A7"/>
    <w:rsid w:val="0071089C"/>
    <w:rsid w:val="007B52D2"/>
    <w:rsid w:val="007C1F7D"/>
    <w:rsid w:val="007D4902"/>
    <w:rsid w:val="007E63AD"/>
    <w:rsid w:val="00835DE8"/>
    <w:rsid w:val="008C5804"/>
    <w:rsid w:val="008D3EE1"/>
    <w:rsid w:val="008D62FB"/>
    <w:rsid w:val="008F4C6F"/>
    <w:rsid w:val="00915359"/>
    <w:rsid w:val="00953AF2"/>
    <w:rsid w:val="009E6AC6"/>
    <w:rsid w:val="009F4149"/>
    <w:rsid w:val="00A02846"/>
    <w:rsid w:val="00A13344"/>
    <w:rsid w:val="00A3321A"/>
    <w:rsid w:val="00A73AE1"/>
    <w:rsid w:val="00A73D0D"/>
    <w:rsid w:val="00AB2833"/>
    <w:rsid w:val="00AC7198"/>
    <w:rsid w:val="00AE3FB7"/>
    <w:rsid w:val="00B122BA"/>
    <w:rsid w:val="00B45F61"/>
    <w:rsid w:val="00B50966"/>
    <w:rsid w:val="00B622AF"/>
    <w:rsid w:val="00BC1B68"/>
    <w:rsid w:val="00BE6B42"/>
    <w:rsid w:val="00BF5A49"/>
    <w:rsid w:val="00C50E6D"/>
    <w:rsid w:val="00C520D9"/>
    <w:rsid w:val="00C84BD5"/>
    <w:rsid w:val="00C85CAD"/>
    <w:rsid w:val="00CF31BB"/>
    <w:rsid w:val="00D4436A"/>
    <w:rsid w:val="00D832D3"/>
    <w:rsid w:val="00DB5CAA"/>
    <w:rsid w:val="00DE3C23"/>
    <w:rsid w:val="00DF40BB"/>
    <w:rsid w:val="00E141F4"/>
    <w:rsid w:val="00E15B6A"/>
    <w:rsid w:val="00E301A2"/>
    <w:rsid w:val="00E53AFF"/>
    <w:rsid w:val="00E61D15"/>
    <w:rsid w:val="00E745E3"/>
    <w:rsid w:val="00EB63C9"/>
    <w:rsid w:val="00ED2C0B"/>
    <w:rsid w:val="00EF6DBC"/>
    <w:rsid w:val="00EF7890"/>
    <w:rsid w:val="00F02022"/>
    <w:rsid w:val="00F27B67"/>
    <w:rsid w:val="00FB3407"/>
    <w:rsid w:val="00FC0271"/>
    <w:rsid w:val="00FD50AA"/>
    <w:rsid w:val="00FF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30F42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6B2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2A20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2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h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55D49396D94A26887CFFEE0EBC9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91BF4-713A-412E-A55E-3C4783124898}"/>
      </w:docPartPr>
      <w:docPartBody>
        <w:p w:rsidR="00B80002" w:rsidRDefault="002F4BEE" w:rsidP="002F4BEE">
          <w:pPr>
            <w:pStyle w:val="FE55D49396D94A26887CFFEE0EBC9CBF"/>
          </w:pPr>
          <w:r w:rsidRPr="009F4149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BEE"/>
    <w:rsid w:val="002F4BEE"/>
    <w:rsid w:val="00B80002"/>
    <w:rsid w:val="00ED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5CD8234B21407DA27ADAA9EE7C1E3F">
    <w:name w:val="4E5CD8234B21407DA27ADAA9EE7C1E3F"/>
  </w:style>
  <w:style w:type="paragraph" w:customStyle="1" w:styleId="EDCB47CB645E40CFA007E4E18A5522D3">
    <w:name w:val="EDCB47CB645E40CFA007E4E18A5522D3"/>
  </w:style>
  <w:style w:type="paragraph" w:customStyle="1" w:styleId="BA64969059CC466E8AA1F760DE4F0AB0">
    <w:name w:val="BA64969059CC466E8AA1F760DE4F0AB0"/>
  </w:style>
  <w:style w:type="paragraph" w:customStyle="1" w:styleId="88EDAB57FED64EE0B06D2BC18884F962">
    <w:name w:val="88EDAB57FED64EE0B06D2BC18884F962"/>
  </w:style>
  <w:style w:type="paragraph" w:customStyle="1" w:styleId="0A00A4A9D1EE4A99AE7F71890D3DEBCF">
    <w:name w:val="0A00A4A9D1EE4A99AE7F71890D3DEBCF"/>
  </w:style>
  <w:style w:type="paragraph" w:customStyle="1" w:styleId="5E378E4CE821490A8527907BF63295C8">
    <w:name w:val="5E378E4CE821490A8527907BF63295C8"/>
  </w:style>
  <w:style w:type="paragraph" w:customStyle="1" w:styleId="B6C5862FC1F14A9DB2FEE609EFB277BC">
    <w:name w:val="B6C5862FC1F14A9DB2FEE609EFB277BC"/>
  </w:style>
  <w:style w:type="paragraph" w:customStyle="1" w:styleId="2DCB9E925E294911B93091268991AE5C">
    <w:name w:val="2DCB9E925E294911B93091268991AE5C"/>
  </w:style>
  <w:style w:type="paragraph" w:customStyle="1" w:styleId="219869DE06EB497AB57D9F71094585AE">
    <w:name w:val="219869DE06EB497AB57D9F71094585AE"/>
  </w:style>
  <w:style w:type="paragraph" w:customStyle="1" w:styleId="BBE86BB4FA5F4DED9D8AF9ADD79A2B68">
    <w:name w:val="BBE86BB4FA5F4DED9D8AF9ADD79A2B68"/>
  </w:style>
  <w:style w:type="paragraph" w:customStyle="1" w:styleId="FE4DE2493EA04B9EA04D6597193ED0E6">
    <w:name w:val="FE4DE2493EA04B9EA04D6597193ED0E6"/>
  </w:style>
  <w:style w:type="paragraph" w:customStyle="1" w:styleId="125E8A993D1D41839461DA6953B896A9">
    <w:name w:val="125E8A993D1D41839461DA6953B896A9"/>
  </w:style>
  <w:style w:type="paragraph" w:customStyle="1" w:styleId="581E1554537443BD9ED6543BBC140EFC">
    <w:name w:val="581E1554537443BD9ED6543BBC140EFC"/>
  </w:style>
  <w:style w:type="paragraph" w:customStyle="1" w:styleId="4CC39A5C06464B309442830C6A2C0C4B">
    <w:name w:val="4CC39A5C06464B309442830C6A2C0C4B"/>
  </w:style>
  <w:style w:type="paragraph" w:customStyle="1" w:styleId="8E2E5B0421D649FA97E09D41688C35D7">
    <w:name w:val="8E2E5B0421D649FA97E09D41688C35D7"/>
  </w:style>
  <w:style w:type="paragraph" w:customStyle="1" w:styleId="ADBB9C9944B44BFA8FBCD176B95B3D39">
    <w:name w:val="ADBB9C9944B44BFA8FBCD176B95B3D39"/>
  </w:style>
  <w:style w:type="paragraph" w:customStyle="1" w:styleId="3D5D4AF99ADF41359A2B99670D65006B">
    <w:name w:val="3D5D4AF99ADF41359A2B99670D65006B"/>
  </w:style>
  <w:style w:type="paragraph" w:customStyle="1" w:styleId="7526D6EC7D714B74912E47C39EBF7A28">
    <w:name w:val="7526D6EC7D714B74912E47C39EBF7A28"/>
  </w:style>
  <w:style w:type="paragraph" w:customStyle="1" w:styleId="067B876BA4814B3DAF282DD3C9CA5067">
    <w:name w:val="067B876BA4814B3DAF282DD3C9CA5067"/>
  </w:style>
  <w:style w:type="paragraph" w:customStyle="1" w:styleId="E1426579691A443CA9686B312668FE8A">
    <w:name w:val="E1426579691A443CA9686B312668FE8A"/>
  </w:style>
  <w:style w:type="paragraph" w:customStyle="1" w:styleId="40EDBC3BDD6245B08AEDF5791FF2564F">
    <w:name w:val="40EDBC3BDD6245B08AEDF5791FF2564F"/>
  </w:style>
  <w:style w:type="paragraph" w:customStyle="1" w:styleId="3A5E81A6470A46BCBE02BB4313085DEE">
    <w:name w:val="3A5E81A6470A46BCBE02BB4313085DEE"/>
  </w:style>
  <w:style w:type="paragraph" w:customStyle="1" w:styleId="FE55D49396D94A26887CFFEE0EBC9CBF">
    <w:name w:val="FE55D49396D94A26887CFFEE0EBC9CBF"/>
    <w:rsid w:val="002F4BEE"/>
  </w:style>
  <w:style w:type="paragraph" w:customStyle="1" w:styleId="57195BFF4A954BF79B32E6E4792FF992">
    <w:name w:val="57195BFF4A954BF79B32E6E4792FF992"/>
    <w:rsid w:val="002F4BEE"/>
  </w:style>
  <w:style w:type="paragraph" w:customStyle="1" w:styleId="88E7479E06B54237B834E9AC17657076">
    <w:name w:val="88E7479E06B54237B834E9AC17657076"/>
    <w:rsid w:val="002F4BEE"/>
  </w:style>
  <w:style w:type="paragraph" w:customStyle="1" w:styleId="FD86BC8BE7264F0084581FB2FD59E71F">
    <w:name w:val="FD86BC8BE7264F0084581FB2FD59E71F"/>
    <w:rsid w:val="00ED25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16c05727-aa75-4e4a-9b5f-8a80a1165891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0C9886-F229-4676-B5D7-481176913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2020-04-23T11:45:00Z</dcterms:created>
  <dcterms:modified xsi:type="dcterms:W3CDTF">2020-05-14T14:48:00Z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